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BF5" w:rsidRPr="00487D23" w:rsidRDefault="00990BF5" w:rsidP="00454A1D">
      <w:pPr>
        <w:jc w:val="center"/>
        <w:rPr>
          <w:rFonts w:ascii="Arial" w:hAnsi="Arial" w:cs="Arial"/>
          <w:sz w:val="20"/>
          <w:szCs w:val="20"/>
        </w:rPr>
      </w:pPr>
      <w:r w:rsidRPr="00F83803">
        <w:rPr>
          <w:rFonts w:ascii="Arial" w:hAnsi="Arial" w:cs="Arial"/>
          <w:noProof/>
          <w:sz w:val="20"/>
          <w:szCs w:val="20"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2" o:spid="_x0000_i1027" type="#_x0000_t75" alt="a mes collégues  - Copie" style="width:670.5pt;height:476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">
            <v:imagedata r:id="rId6" o:title=""/>
            <o:lock v:ext="edit" aspectratio="f"/>
          </v:shape>
        </w:pict>
      </w:r>
    </w:p>
    <w:sectPr w:rsidR="00990BF5" w:rsidRPr="00487D23" w:rsidSect="00BF6A17">
      <w:footerReference w:type="default" r:id="rId7"/>
      <w:pgSz w:w="16838" w:h="11906" w:orient="landscape" w:code="9"/>
      <w:pgMar w:top="851" w:right="851" w:bottom="680" w:left="851" w:header="227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0BF5" w:rsidRDefault="00990BF5">
      <w:r>
        <w:separator/>
      </w:r>
    </w:p>
  </w:endnote>
  <w:endnote w:type="continuationSeparator" w:id="0">
    <w:p w:rsidR="00990BF5" w:rsidRDefault="00990B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BF5" w:rsidRDefault="00990BF5" w:rsidP="00BF6A17">
    <w:pPr>
      <w:pStyle w:val="Footer"/>
      <w:spacing w:after="0"/>
    </w:pPr>
    <w:r w:rsidRPr="00F83803">
      <w:rPr>
        <w:rFonts w:ascii="Arial" w:hAnsi="Arial" w:cs="Arial"/>
        <w:noProof/>
        <w:sz w:val="20"/>
        <w:szCs w:val="20"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1" o:spid="_x0000_i1026" type="#_x0000_t75" alt="intersyndicale PSO complète" style="width:346.5pt;height:48.75pt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0BF5" w:rsidRDefault="00990BF5">
      <w:r>
        <w:separator/>
      </w:r>
    </w:p>
  </w:footnote>
  <w:footnote w:type="continuationSeparator" w:id="0">
    <w:p w:rsidR="00990BF5" w:rsidRDefault="00990BF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6FE1"/>
    <w:rsid w:val="000A59C6"/>
    <w:rsid w:val="001151D4"/>
    <w:rsid w:val="001B4DAC"/>
    <w:rsid w:val="002226B6"/>
    <w:rsid w:val="00255C65"/>
    <w:rsid w:val="00340406"/>
    <w:rsid w:val="003875B5"/>
    <w:rsid w:val="003D71D7"/>
    <w:rsid w:val="004374D9"/>
    <w:rsid w:val="00454A1D"/>
    <w:rsid w:val="004719EE"/>
    <w:rsid w:val="00487D23"/>
    <w:rsid w:val="004B44A7"/>
    <w:rsid w:val="004D3F65"/>
    <w:rsid w:val="004D7534"/>
    <w:rsid w:val="00584625"/>
    <w:rsid w:val="00596A9D"/>
    <w:rsid w:val="006A7AD8"/>
    <w:rsid w:val="006F6FE1"/>
    <w:rsid w:val="00712FB3"/>
    <w:rsid w:val="007F61C4"/>
    <w:rsid w:val="00827585"/>
    <w:rsid w:val="008545B8"/>
    <w:rsid w:val="008F7396"/>
    <w:rsid w:val="008F798E"/>
    <w:rsid w:val="00907B79"/>
    <w:rsid w:val="00961CC3"/>
    <w:rsid w:val="00990BF5"/>
    <w:rsid w:val="00993664"/>
    <w:rsid w:val="009A38E4"/>
    <w:rsid w:val="009A515B"/>
    <w:rsid w:val="009F0B4A"/>
    <w:rsid w:val="00A030F0"/>
    <w:rsid w:val="00A60118"/>
    <w:rsid w:val="00A95EA6"/>
    <w:rsid w:val="00B709A5"/>
    <w:rsid w:val="00BB1442"/>
    <w:rsid w:val="00BE45AC"/>
    <w:rsid w:val="00BF6A17"/>
    <w:rsid w:val="00C7279D"/>
    <w:rsid w:val="00C82609"/>
    <w:rsid w:val="00CD1207"/>
    <w:rsid w:val="00D43865"/>
    <w:rsid w:val="00D70B41"/>
    <w:rsid w:val="00DD217F"/>
    <w:rsid w:val="00DF3D10"/>
    <w:rsid w:val="00E31577"/>
    <w:rsid w:val="00E76497"/>
    <w:rsid w:val="00EB5054"/>
    <w:rsid w:val="00EC16B4"/>
    <w:rsid w:val="00ED4BAE"/>
    <w:rsid w:val="00F15A5A"/>
    <w:rsid w:val="00F2057B"/>
    <w:rsid w:val="00F83803"/>
    <w:rsid w:val="00FB7005"/>
    <w:rsid w:val="00FE2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700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E2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E2826"/>
    <w:rPr>
      <w:rFonts w:ascii="Tahoma" w:hAnsi="Tahoma" w:cs="Tahoma"/>
      <w:sz w:val="16"/>
      <w:szCs w:val="16"/>
      <w:lang w:eastAsia="en-US"/>
    </w:rPr>
  </w:style>
  <w:style w:type="character" w:customStyle="1" w:styleId="watch-title">
    <w:name w:val="watch-title"/>
    <w:basedOn w:val="DefaultParagraphFont"/>
    <w:uiPriority w:val="99"/>
    <w:rsid w:val="00C82609"/>
    <w:rPr>
      <w:rFonts w:cs="Times New Roman"/>
      <w:sz w:val="24"/>
      <w:szCs w:val="24"/>
      <w:bdr w:val="none" w:sz="0" w:space="0" w:color="auto" w:frame="1"/>
      <w:shd w:val="clear" w:color="auto" w:fill="auto"/>
    </w:rPr>
  </w:style>
  <w:style w:type="paragraph" w:styleId="Header">
    <w:name w:val="header"/>
    <w:basedOn w:val="Normal"/>
    <w:link w:val="HeaderChar"/>
    <w:uiPriority w:val="99"/>
    <w:rsid w:val="00BF6A1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B3B80"/>
    <w:rPr>
      <w:lang w:eastAsia="en-US"/>
    </w:rPr>
  </w:style>
  <w:style w:type="paragraph" w:styleId="Footer">
    <w:name w:val="footer"/>
    <w:basedOn w:val="Normal"/>
    <w:link w:val="FooterChar"/>
    <w:uiPriority w:val="99"/>
    <w:rsid w:val="00BF6A1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B3B80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747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47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</TotalTime>
  <Pages>1</Pages>
  <Words>0</Words>
  <Characters>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Pierrot</dc:creator>
  <cp:keywords/>
  <dc:description/>
  <cp:lastModifiedBy>France Television</cp:lastModifiedBy>
  <cp:revision>2</cp:revision>
  <dcterms:created xsi:type="dcterms:W3CDTF">2015-10-05T14:43:00Z</dcterms:created>
  <dcterms:modified xsi:type="dcterms:W3CDTF">2015-10-05T14:43:00Z</dcterms:modified>
</cp:coreProperties>
</file>